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28"/>
          <w:szCs w:val="24"/>
        </w:rPr>
      </w:pPr>
      <w:r w:rsidRPr="00C01235">
        <w:rPr>
          <w:rFonts w:ascii="Times New Roman" w:hAnsi="Times New Roman"/>
          <w:b/>
          <w:sz w:val="28"/>
          <w:szCs w:val="24"/>
        </w:rPr>
        <w:t>Міністерство освіти і науки України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28"/>
          <w:szCs w:val="24"/>
        </w:rPr>
      </w:pPr>
      <w:r w:rsidRPr="00C01235">
        <w:rPr>
          <w:rFonts w:ascii="Times New Roman" w:hAnsi="Times New Roman"/>
          <w:b/>
          <w:sz w:val="28"/>
          <w:szCs w:val="24"/>
        </w:rPr>
        <w:t>Інститут модернізації змісту освіти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28"/>
          <w:szCs w:val="24"/>
        </w:rPr>
      </w:pPr>
      <w:r w:rsidRPr="00C01235">
        <w:rPr>
          <w:rFonts w:ascii="Times New Roman" w:hAnsi="Times New Roman"/>
          <w:b/>
          <w:sz w:val="28"/>
          <w:szCs w:val="24"/>
        </w:rPr>
        <w:t>Національний технічний університет України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28"/>
          <w:szCs w:val="24"/>
        </w:rPr>
      </w:pPr>
      <w:r w:rsidRPr="00C01235">
        <w:rPr>
          <w:rFonts w:ascii="Times New Roman" w:hAnsi="Times New Roman"/>
          <w:b/>
          <w:sz w:val="28"/>
          <w:szCs w:val="24"/>
        </w:rPr>
        <w:t>«Київський політехнічний інститут імені Ігоря Сікорського»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28"/>
          <w:szCs w:val="24"/>
        </w:rPr>
      </w:pPr>
      <w:r w:rsidRPr="00C01235">
        <w:rPr>
          <w:rFonts w:ascii="Times New Roman" w:hAnsi="Times New Roman"/>
          <w:b/>
          <w:sz w:val="28"/>
          <w:szCs w:val="24"/>
        </w:rPr>
        <w:t>Національна академія наук України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28"/>
          <w:szCs w:val="24"/>
        </w:rPr>
      </w:pPr>
      <w:r w:rsidRPr="00C01235">
        <w:rPr>
          <w:rFonts w:ascii="Times New Roman" w:hAnsi="Times New Roman"/>
          <w:b/>
          <w:sz w:val="28"/>
          <w:szCs w:val="24"/>
        </w:rPr>
        <w:t xml:space="preserve">Інститут клітинної біології та генетичної інженерії </w:t>
      </w: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8"/>
          <w:szCs w:val="24"/>
        </w:rPr>
      </w:pP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40"/>
          <w:szCs w:val="24"/>
        </w:rPr>
      </w:pPr>
      <w:r w:rsidRPr="00C01235">
        <w:rPr>
          <w:rFonts w:ascii="Times New Roman" w:hAnsi="Times New Roman"/>
          <w:b/>
          <w:sz w:val="40"/>
          <w:szCs w:val="24"/>
        </w:rPr>
        <w:t>ПРОГРАМА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32"/>
          <w:szCs w:val="24"/>
        </w:rPr>
      </w:pPr>
      <w:r w:rsidRPr="00C01235">
        <w:rPr>
          <w:rFonts w:ascii="Times New Roman" w:hAnsi="Times New Roman"/>
          <w:b/>
          <w:sz w:val="32"/>
          <w:szCs w:val="24"/>
        </w:rPr>
        <w:t>ХІІ Всеукраїнської науково-практичної конференції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32"/>
          <w:szCs w:val="24"/>
        </w:rPr>
      </w:pPr>
      <w:r w:rsidRPr="00C01235">
        <w:rPr>
          <w:rFonts w:ascii="Times New Roman" w:hAnsi="Times New Roman"/>
          <w:b/>
          <w:sz w:val="32"/>
          <w:szCs w:val="24"/>
        </w:rPr>
        <w:t>«Біотехнологія XXI століття»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36"/>
          <w:szCs w:val="24"/>
        </w:rPr>
      </w:pPr>
      <w:r w:rsidRPr="00C01235">
        <w:rPr>
          <w:rFonts w:ascii="Times New Roman" w:hAnsi="Times New Roman"/>
          <w:b/>
          <w:bCs/>
          <w:iCs/>
          <w:color w:val="000000"/>
          <w:sz w:val="32"/>
          <w:szCs w:val="28"/>
          <w:lang w:eastAsia="ru-RU"/>
        </w:rPr>
        <w:t>присвяченої 100-річчю з дня народження Артура Корнберга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32"/>
          <w:szCs w:val="24"/>
        </w:rPr>
      </w:pPr>
      <w:r w:rsidRPr="00C01235">
        <w:rPr>
          <w:rFonts w:ascii="Times New Roman" w:hAnsi="Times New Roman"/>
          <w:b/>
          <w:sz w:val="32"/>
          <w:szCs w:val="24"/>
        </w:rPr>
        <w:t>(для студентів, аспірантів і молодих учених)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32"/>
          <w:szCs w:val="24"/>
        </w:rPr>
      </w:pP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32"/>
          <w:szCs w:val="24"/>
        </w:rPr>
      </w:pPr>
      <w:r w:rsidRPr="00C01235">
        <w:rPr>
          <w:rFonts w:ascii="Times New Roman" w:hAnsi="Times New Roman"/>
          <w:b/>
          <w:sz w:val="32"/>
          <w:szCs w:val="24"/>
        </w:rPr>
        <w:t>КПІ ім. Ігоря Сікорського, м. Київ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32"/>
          <w:szCs w:val="24"/>
        </w:rPr>
      </w:pPr>
      <w:r w:rsidRPr="00C01235">
        <w:rPr>
          <w:rFonts w:ascii="Times New Roman" w:hAnsi="Times New Roman"/>
          <w:b/>
          <w:sz w:val="32"/>
          <w:szCs w:val="24"/>
        </w:rPr>
        <w:t>20 квітня 2018 року</w:t>
      </w:r>
    </w:p>
    <w:p w:rsidR="00985000" w:rsidRPr="00C01235" w:rsidRDefault="00985000" w:rsidP="003052E7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ru-RU" w:eastAsia="ru-RU"/>
        </w:rPr>
        <w:pict>
          <v:group id="Полотно 15" o:spid="_x0000_s1029" style="position:absolute;left:0;text-align:left;margin-left:31.95pt;margin-top:13.7pt;width:450.4pt;height:181.15pt;z-index:251658240" coordsize="57200,2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">
            <v:rect id="Прямокутник 2" o:spid="_x0000_s1030" style="position:absolute;width:57200;height:230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" filled="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31" type="#_x0000_t75" style="position:absolute;top:1387;width:24004;height:21265;visibility:visible">
              <v:imagedata r:id="rId7" o:title=""/>
            </v:shape>
          </v:group>
        </w:pict>
      </w: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ru-RU" w:eastAsia="ru-RU"/>
        </w:rPr>
        <w:pict>
          <v:shape id="Рисунок 3" o:spid="_x0000_s1032" type="#_x0000_t75" style="position:absolute;left:0;text-align:left;margin-left:324.25pt;margin-top:334.15pt;width:132.15pt;height:179.9pt;z-index:251659264;visibility:visible;mso-position-horizontal-relative:margin;mso-position-vertical-relative:margin">
            <v:imagedata r:id="rId8" o:title="" cropbottom="3670f"/>
            <w10:wrap type="square" anchorx="margin" anchory="margin"/>
          </v:shape>
        </w:pict>
      </w: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ru-RU" w:eastAsia="ru-RU"/>
        </w:rPr>
        <w:pict>
          <v:shape id="Рисунок 231" o:spid="_x0000_s1033" type="#_x0000_t75" style="position:absolute;left:0;text-align:left;margin-left:174.95pt;margin-top:539.6pt;width:128.55pt;height:189.5pt;z-index:251660288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  <w:sectPr w:rsidR="00985000" w:rsidRPr="00C01235" w:rsidSect="00CB3BD8">
          <w:headerReference w:type="default" r:id="rId10"/>
          <w:footerReference w:type="default" r:id="rId11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C01235">
        <w:rPr>
          <w:rFonts w:ascii="Times New Roman" w:hAnsi="Times New Roman"/>
          <w:b/>
          <w:sz w:val="24"/>
          <w:szCs w:val="24"/>
        </w:rPr>
        <w:t>ПРОГРАМА</w:t>
      </w:r>
    </w:p>
    <w:p w:rsidR="00985000" w:rsidRPr="00C01235" w:rsidRDefault="00985000" w:rsidP="001916EE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3"/>
        <w:gridCol w:w="5651"/>
        <w:gridCol w:w="2956"/>
      </w:tblGrid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9:00-9:55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Реєстрація учасників конференції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Науково-технічна</w:t>
            </w:r>
          </w:p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 xml:space="preserve">бібліотека (НТБ) </w:t>
            </w:r>
          </w:p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КПІ ім. Ігоря Сікорського</w:t>
            </w: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10:00-10:10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7BAC">
              <w:rPr>
                <w:rFonts w:ascii="Times New Roman" w:hAnsi="Times New Roman"/>
                <w:sz w:val="28"/>
                <w:szCs w:val="28"/>
              </w:rPr>
              <w:t xml:space="preserve">Урочисте відкриття конференції. Вступне слово декана факультету біотехнології та біотехніки </w:t>
            </w: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Дугана О.М.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 xml:space="preserve">Зал № 12 НТБ </w:t>
            </w:r>
          </w:p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10:10-10:20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7BAC">
              <w:rPr>
                <w:rFonts w:ascii="Times New Roman" w:hAnsi="Times New Roman"/>
                <w:sz w:val="28"/>
                <w:szCs w:val="28"/>
              </w:rPr>
              <w:t xml:space="preserve">Вступне слово </w:t>
            </w:r>
            <w:r w:rsidRPr="007C7BA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7C7B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заступника завідувача відділу генетичної інженерії</w:t>
            </w:r>
            <w:r w:rsidRPr="007C7BAC">
              <w:rPr>
                <w:rFonts w:ascii="Times New Roman" w:hAnsi="Times New Roman"/>
                <w:sz w:val="28"/>
                <w:szCs w:val="28"/>
              </w:rPr>
              <w:t xml:space="preserve">Інституту клітинної біології та генетичної інженерії НАН України </w:t>
            </w: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Щербак Н.Л.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 xml:space="preserve">Зал № 12 НТБ </w:t>
            </w:r>
          </w:p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10:20-11:20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Пленарне засідання конференції: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 xml:space="preserve">Зал № 12 НТБ </w:t>
            </w:r>
          </w:p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 xml:space="preserve">10:20-10:40 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sz w:val="28"/>
                <w:szCs w:val="28"/>
              </w:rPr>
              <w:t xml:space="preserve">д.б.н. </w:t>
            </w: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Кравець О.П.</w:t>
            </w:r>
            <w:r w:rsidRPr="007C7BAC">
              <w:rPr>
                <w:rFonts w:ascii="Times New Roman" w:hAnsi="Times New Roman"/>
                <w:sz w:val="28"/>
                <w:szCs w:val="28"/>
              </w:rPr>
              <w:t>, завідувач відділу біофізики і радіобіології Інституту клітинної біології та генетичної інженерії НАН України: "Використання стресових реакцій у новітніх біотехнологіях"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 xml:space="preserve">Зал № 12 НТБ </w:t>
            </w:r>
          </w:p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10:40- 11:00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sz w:val="28"/>
                <w:szCs w:val="28"/>
              </w:rPr>
              <w:t xml:space="preserve">д.б.н. </w:t>
            </w: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Міхєєв О.М.,Лапань О.В.</w:t>
            </w:r>
            <w:r w:rsidRPr="007C7BAC">
              <w:rPr>
                <w:rFonts w:ascii="Times New Roman" w:hAnsi="Times New Roman"/>
                <w:sz w:val="28"/>
                <w:szCs w:val="28"/>
              </w:rPr>
              <w:t>,Інститут клітинної біології та генетичної інженерії НАН України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 xml:space="preserve">Зал № 12 НТБ </w:t>
            </w:r>
          </w:p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11:00- 11:20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Тимошенко Є.Д.,</w:t>
            </w:r>
            <w:r w:rsidRPr="007C7BAC">
              <w:rPr>
                <w:rFonts w:ascii="Times New Roman" w:hAnsi="Times New Roman"/>
                <w:sz w:val="28"/>
                <w:szCs w:val="28"/>
              </w:rPr>
              <w:t xml:space="preserve"> інженер-технолог ПрАТ «Індар»:  «Сучасні підходи до лікування діабету: виробництво інсуліну та його аналогів»  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 xml:space="preserve">Зал № 12 НТБ </w:t>
            </w:r>
          </w:p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11:20-12:00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Кава-брейк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000" w:rsidRPr="007C7BAC" w:rsidTr="007C7BAC">
        <w:tc>
          <w:tcPr>
            <w:tcW w:w="963" w:type="dxa"/>
            <w:vMerge w:val="restart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12:00-16:00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Робота секцій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ind w:left="-172" w:right="-1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НТБ КПІ ім. Ігоря Сікорського</w:t>
            </w:r>
          </w:p>
        </w:tc>
      </w:tr>
      <w:tr w:rsidR="00985000" w:rsidRPr="007C7BAC" w:rsidTr="007C7BAC">
        <w:tc>
          <w:tcPr>
            <w:tcW w:w="963" w:type="dxa"/>
            <w:vMerge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Секція 1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Зал №12</w:t>
            </w:r>
          </w:p>
        </w:tc>
      </w:tr>
      <w:tr w:rsidR="00985000" w:rsidRPr="007C7BAC" w:rsidTr="007C7BAC">
        <w:tc>
          <w:tcPr>
            <w:tcW w:w="963" w:type="dxa"/>
            <w:vMerge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Секція 2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Зал №11</w:t>
            </w:r>
          </w:p>
        </w:tc>
      </w:tr>
      <w:tr w:rsidR="00985000" w:rsidRPr="007C7BAC" w:rsidTr="007C7BAC">
        <w:tc>
          <w:tcPr>
            <w:tcW w:w="963" w:type="dxa"/>
            <w:vMerge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Секція 3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Зал №10</w:t>
            </w:r>
          </w:p>
        </w:tc>
      </w:tr>
      <w:tr w:rsidR="00985000" w:rsidRPr="007C7BAC" w:rsidTr="007C7BAC">
        <w:tc>
          <w:tcPr>
            <w:tcW w:w="963" w:type="dxa"/>
            <w:vMerge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Секція 4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Зал №1</w:t>
            </w: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16:00-16:15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tabs>
                <w:tab w:val="left" w:pos="1080"/>
              </w:tabs>
              <w:rPr>
                <w:rFonts w:ascii="Times New Roman" w:hAnsi="Times New Roman"/>
                <w:sz w:val="28"/>
                <w:szCs w:val="28"/>
              </w:rPr>
            </w:pPr>
            <w:r w:rsidRPr="007C7BAC">
              <w:rPr>
                <w:rFonts w:ascii="Times New Roman" w:hAnsi="Times New Roman"/>
                <w:sz w:val="28"/>
                <w:szCs w:val="28"/>
              </w:rPr>
              <w:t>Робота комісії секцій (визначення кращих доповідей). Урочисте нагородження кращих доповідей конференцій.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По секціям</w:t>
            </w:r>
          </w:p>
        </w:tc>
      </w:tr>
      <w:tr w:rsidR="00985000" w:rsidRPr="007C7BAC" w:rsidTr="007C7BAC">
        <w:tc>
          <w:tcPr>
            <w:tcW w:w="963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6155" w:type="dxa"/>
          </w:tcPr>
          <w:p w:rsidR="00985000" w:rsidRPr="007C7BAC" w:rsidRDefault="00985000" w:rsidP="007C7BAC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7BAC">
              <w:rPr>
                <w:rFonts w:ascii="Times New Roman" w:hAnsi="Times New Roman"/>
                <w:sz w:val="28"/>
                <w:szCs w:val="28"/>
              </w:rPr>
              <w:t>Урочисте закриття конференції.</w:t>
            </w:r>
          </w:p>
        </w:tc>
        <w:tc>
          <w:tcPr>
            <w:tcW w:w="2452" w:type="dxa"/>
          </w:tcPr>
          <w:p w:rsidR="00985000" w:rsidRPr="007C7BAC" w:rsidRDefault="00985000" w:rsidP="007C7BAC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7BAC">
              <w:rPr>
                <w:rFonts w:ascii="Times New Roman" w:hAnsi="Times New Roman"/>
                <w:b/>
                <w:sz w:val="28"/>
                <w:szCs w:val="28"/>
              </w:rPr>
              <w:t>По секціям</w:t>
            </w:r>
          </w:p>
        </w:tc>
      </w:tr>
    </w:tbl>
    <w:p w:rsidR="00985000" w:rsidRPr="00C01235" w:rsidRDefault="00985000" w:rsidP="003948AF">
      <w:pPr>
        <w:pStyle w:val="NoSpacing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985000" w:rsidRDefault="00985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85000" w:rsidRDefault="00985000" w:rsidP="00CB3BD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85000" w:rsidRDefault="00985000" w:rsidP="00CB3BD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85000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EC1362">
        <w:rPr>
          <w:rFonts w:ascii="Times New Roman" w:hAnsi="Times New Roman"/>
          <w:b/>
          <w:sz w:val="28"/>
          <w:szCs w:val="28"/>
        </w:rPr>
        <w:t>Секція 1. Промислова, харчова, сільськогосподарська, фармацевтична та медичнабіотехнологія</w:t>
      </w:r>
    </w:p>
    <w:p w:rsidR="00985000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85000" w:rsidRPr="005A6CCC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6CCC">
        <w:rPr>
          <w:rFonts w:ascii="Times New Roman" w:hAnsi="Times New Roman" w:cs="Times New Roman"/>
          <w:b/>
          <w:sz w:val="28"/>
          <w:szCs w:val="28"/>
          <w:lang w:val="uk-UA"/>
        </w:rPr>
        <w:t>Власенко К. М., Кузнецова О. В.</w:t>
      </w:r>
      <w:r w:rsidRPr="005A6CC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РОСЛИННИХ ОЛІЙ ДЛЯ ПІДВИЩЕННЯ ІНТЕНСИВНОСТІ АРОМАТУ PLEUROTUS OSTREATUS (JACQ.:FR.) KUMM. ПРИ ТВЕРДОФАЗНОМУ КУЛЬТИВУВАННІ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25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Кузьмінський Є.В., Дорошенко В.Р., Пономаренко С.П. </w:t>
      </w:r>
      <w:r w:rsidRPr="00FE253C">
        <w:rPr>
          <w:rFonts w:ascii="Times New Roman" w:hAnsi="Times New Roman" w:cs="Times New Roman"/>
          <w:sz w:val="28"/>
          <w:szCs w:val="28"/>
          <w:lang w:val="uk-UA"/>
        </w:rPr>
        <w:t>ВПЛИВ РЕГУЛЯТОРА РОСТУ РОСЛИН  НА КРОХМАЛЕМІСНУ СІЛЬСЬКОГОСПОДАРСЬКУ КУЛЬТУРУ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0A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Жук В.В. </w:t>
      </w:r>
      <w:r w:rsidRPr="00330A91">
        <w:rPr>
          <w:rFonts w:ascii="Times New Roman" w:hAnsi="Times New Roman" w:cs="Times New Roman"/>
          <w:sz w:val="28"/>
          <w:szCs w:val="28"/>
          <w:lang w:val="uk-UA"/>
        </w:rPr>
        <w:t>РЕАКЦІЯ РОСЛИН КУКУРУДЗИ НА ДІЮ ХРОНІЧНОГО УФ-В ОПРОМІНЕННЯ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0A91">
        <w:rPr>
          <w:rFonts w:ascii="Times New Roman" w:hAnsi="Times New Roman" w:cs="Times New Roman"/>
          <w:b/>
          <w:sz w:val="28"/>
          <w:szCs w:val="28"/>
          <w:lang w:val="uk-UA"/>
        </w:rPr>
        <w:t>Жук І.В., Дмитрієв О.П., Лісова Г.М., Кучерова Л.О.</w:t>
      </w:r>
      <w:r w:rsidRPr="00330A91">
        <w:rPr>
          <w:rFonts w:ascii="Times New Roman" w:hAnsi="Times New Roman" w:cs="Times New Roman"/>
          <w:sz w:val="28"/>
          <w:szCs w:val="28"/>
          <w:lang w:val="uk-UA"/>
        </w:rPr>
        <w:t xml:space="preserve"> ЕФЕКТИВНІСТЬ ІНДУКЦІЇ НЕСПЕЦИФІЧНОГО ІМУНІТЕТУ ПШЕНИЦІ  БІОТИЧНИМ ЕЛІСИТОРОМ ЗАЛЕЖНО ВІД ТИПУ ОБРОБКИ РОСЛИН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5C7">
        <w:rPr>
          <w:rFonts w:ascii="Times New Roman" w:hAnsi="Times New Roman" w:cs="Times New Roman"/>
          <w:b/>
          <w:sz w:val="28"/>
          <w:szCs w:val="28"/>
          <w:lang w:val="uk-UA"/>
        </w:rPr>
        <w:t>Костянець Л.О.</w:t>
      </w:r>
      <w:r w:rsidRPr="008413DC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БІОДОСТУПНОСТІ ПОЛІСАХАРИДІВ ЛІКУВАЛЬНОГО ГРИБА ШИЇТАКЕ ЗА ІННОВАЦІЙНОЮ ТЕХНОЛОГІЄЮ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D5C">
        <w:rPr>
          <w:rFonts w:ascii="Times New Roman" w:hAnsi="Times New Roman" w:cs="Times New Roman"/>
          <w:b/>
          <w:sz w:val="28"/>
          <w:szCs w:val="28"/>
          <w:lang w:val="uk-UA"/>
        </w:rPr>
        <w:t>Kucherov A. I., Rachkov A. E.</w:t>
      </w:r>
      <w:r w:rsidRPr="004D7D5C">
        <w:rPr>
          <w:rFonts w:ascii="Times New Roman" w:hAnsi="Times New Roman" w:cs="Times New Roman"/>
          <w:sz w:val="28"/>
          <w:szCs w:val="28"/>
          <w:lang w:val="uk-UA"/>
        </w:rPr>
        <w:t xml:space="preserve"> SURFACE PLASMON RESONANCE INVESTIGATION OF DETECTION OF LONG (80-MER) OLIGONUCLEOTIDES REPRODUCING THE SEQUENCE OF HYBRID bcr-ablmRNA CONTAINING THE JUXTPOSED FRAGMENTS OF BOTH NATIVE GENES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35C7">
        <w:rPr>
          <w:rFonts w:ascii="Times New Roman" w:hAnsi="Times New Roman" w:cs="Times New Roman"/>
          <w:b/>
          <w:sz w:val="28"/>
          <w:szCs w:val="28"/>
          <w:lang w:val="uk-UA"/>
        </w:rPr>
        <w:t>Ліновицька В.М., Бісько Н.А., Полозюк Ю.В.</w:t>
      </w:r>
      <w:r w:rsidRPr="003335C7">
        <w:rPr>
          <w:rFonts w:ascii="Times New Roman" w:hAnsi="Times New Roman" w:cs="Times New Roman"/>
          <w:sz w:val="28"/>
          <w:szCs w:val="28"/>
          <w:lang w:val="uk-UA"/>
        </w:rPr>
        <w:t xml:space="preserve"> РІСТ БАЗИДІОМІЦЕТУ SCHIZOPHYLLUM COMMUNE FR. НА АГАРИЗОВАНИХ СЕРЕДОВИЩАХ ЗА РІЗНИХ ТЕМПЕРАТУР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Луценко </w:t>
      </w:r>
      <w:r w:rsidRPr="00B76858">
        <w:rPr>
          <w:rFonts w:ascii="Times New Roman" w:hAnsi="Times New Roman" w:cs="Times New Roman"/>
          <w:b/>
          <w:sz w:val="28"/>
          <w:szCs w:val="28"/>
          <w:lang w:val="uk-UA"/>
        </w:rPr>
        <w:t>Т.М.</w:t>
      </w:r>
      <w:r w:rsidRPr="00B76858">
        <w:rPr>
          <w:rFonts w:ascii="Times New Roman" w:hAnsi="Times New Roman" w:cs="Times New Roman"/>
          <w:sz w:val="28"/>
          <w:szCs w:val="28"/>
          <w:lang w:val="uk-UA"/>
        </w:rPr>
        <w:t>БІОТЕХНОЛОГІЯ РЕКОМБІНАНТНОГО ІНТЕРЛЕЙКІНУ-7 ЛЮДИНИ ТА ЙОГО СТАНДАРТИЗАЦІЯ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2697">
        <w:rPr>
          <w:rFonts w:ascii="Times New Roman" w:hAnsi="Times New Roman" w:cs="Times New Roman"/>
          <w:b/>
          <w:sz w:val="28"/>
          <w:szCs w:val="28"/>
          <w:lang w:val="uk-UA"/>
        </w:rPr>
        <w:t>Солоніченко О. Д.</w:t>
      </w:r>
      <w:r w:rsidRPr="00C82697"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ВИГОТОВЛЕННЯ ТАБЛЕТОК ЗА ДОПОМОГОЮ ДВОХ РОТОРНОГО ТАБЛЕТКОВОГО ПРЕСУ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8BA">
        <w:rPr>
          <w:rFonts w:ascii="Times New Roman" w:hAnsi="Times New Roman" w:cs="Times New Roman"/>
          <w:b/>
          <w:sz w:val="28"/>
          <w:szCs w:val="28"/>
          <w:lang w:val="uk-UA"/>
        </w:rPr>
        <w:t>Швиденко В.В.,  Губа А.В., Гаврилюк А.І.</w:t>
      </w:r>
      <w:r w:rsidRPr="00A428BA"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ВИРОБНИЦТВО ПЛІВКИ РУКАВНИМ МЕТОДОМ ІЗ ПРИЙМАННЯМ РУКАВА ВГОРУ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3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781C">
        <w:rPr>
          <w:rFonts w:ascii="Times New Roman" w:hAnsi="Times New Roman" w:cs="Times New Roman"/>
          <w:b/>
          <w:sz w:val="28"/>
          <w:szCs w:val="28"/>
          <w:lang w:val="uk-UA"/>
        </w:rPr>
        <w:t>Ядрихінський В.С., Тігунова О.О., Литвинов Г.С.</w:t>
      </w:r>
      <w:r w:rsidRPr="0047781C">
        <w:rPr>
          <w:rFonts w:ascii="Times New Roman" w:hAnsi="Times New Roman" w:cs="Times New Roman"/>
          <w:sz w:val="28"/>
          <w:szCs w:val="28"/>
          <w:lang w:val="uk-UA"/>
        </w:rPr>
        <w:t xml:space="preserve"> ВИДІЛЕННЯ ГЕНУ БУТАНОЛ-ДЕГІДРОГЕНАЗИ Clostridiumacetobutylicum ІМВ В-7407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85000" w:rsidRPr="003948AF" w:rsidRDefault="00985000" w:rsidP="003948AF">
      <w:pPr>
        <w:rPr>
          <w:rFonts w:ascii="Times New Roman" w:hAnsi="Times New Roman"/>
          <w:sz w:val="28"/>
          <w:szCs w:val="28"/>
        </w:rPr>
      </w:pPr>
    </w:p>
    <w:p w:rsidR="00985000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EC1362">
        <w:rPr>
          <w:rFonts w:ascii="Times New Roman" w:hAnsi="Times New Roman"/>
          <w:b/>
          <w:sz w:val="28"/>
          <w:szCs w:val="28"/>
        </w:rPr>
        <w:t xml:space="preserve">Секція 2. Магнітні технології  в біотехнології та медицині. </w:t>
      </w:r>
      <w:r>
        <w:rPr>
          <w:rFonts w:ascii="Times New Roman" w:hAnsi="Times New Roman"/>
          <w:b/>
          <w:sz w:val="28"/>
          <w:szCs w:val="28"/>
        </w:rPr>
        <w:br/>
      </w:r>
      <w:r w:rsidRPr="00EC1362">
        <w:rPr>
          <w:rFonts w:ascii="Times New Roman" w:hAnsi="Times New Roman"/>
          <w:b/>
          <w:sz w:val="28"/>
          <w:szCs w:val="28"/>
        </w:rPr>
        <w:t>Біоінформаційнідослідження</w:t>
      </w:r>
    </w:p>
    <w:p w:rsidR="00985000" w:rsidRPr="003948AF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85000" w:rsidRDefault="00985000" w:rsidP="003948AF">
      <w:pPr>
        <w:pStyle w:val="ListParagraph"/>
        <w:widowControl/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7A30">
        <w:rPr>
          <w:rFonts w:ascii="Times New Roman" w:hAnsi="Times New Roman" w:cs="Times New Roman"/>
          <w:b/>
          <w:sz w:val="28"/>
          <w:szCs w:val="28"/>
          <w:lang w:val="uk-UA"/>
        </w:rPr>
        <w:t>Горобець О. Ю., Булаєвська М. О.</w:t>
      </w:r>
      <w:r w:rsidRPr="00EB7A30">
        <w:rPr>
          <w:rFonts w:ascii="Times New Roman" w:hAnsi="Times New Roman" w:cs="Times New Roman"/>
          <w:sz w:val="28"/>
          <w:szCs w:val="28"/>
          <w:lang w:val="uk-UA"/>
        </w:rPr>
        <w:t xml:space="preserve"> АНАЛІЗ НАЯВНОСТІ БІОГЕННИХ МАГНІТНИХ НАНОЧАСТИНОК В ОРГАНАХ ТА ТКАНИНАХ ТВАРИН ТА, ЗОКРЕМА, ЛЮДИНИ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420">
        <w:rPr>
          <w:rFonts w:ascii="Times New Roman" w:hAnsi="Times New Roman" w:cs="Times New Roman"/>
          <w:b/>
          <w:sz w:val="28"/>
          <w:szCs w:val="28"/>
          <w:lang w:val="uk-UA"/>
        </w:rPr>
        <w:t>Дудук А.В.</w:t>
      </w:r>
      <w:r w:rsidRPr="00402420">
        <w:rPr>
          <w:rFonts w:ascii="Times New Roman" w:hAnsi="Times New Roman" w:cs="Times New Roman"/>
          <w:sz w:val="28"/>
          <w:szCs w:val="28"/>
          <w:lang w:val="uk-UA"/>
        </w:rPr>
        <w:t xml:space="preserve"> АКУМУЛЯЦІЯ РОСЛИНАМИ ВАЖКИХ МЕТАЛІВ</w:t>
      </w:r>
    </w:p>
    <w:p w:rsidR="00985000" w:rsidRDefault="00985000" w:rsidP="003948AF">
      <w:pPr>
        <w:pStyle w:val="ListParagraph"/>
        <w:widowControl/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420">
        <w:rPr>
          <w:rFonts w:ascii="Times New Roman" w:hAnsi="Times New Roman" w:cs="Times New Roman"/>
          <w:b/>
          <w:sz w:val="28"/>
          <w:szCs w:val="28"/>
          <w:lang w:val="uk-UA"/>
        </w:rPr>
        <w:t>Горобець С.В., Дудук А.В., Булаєвська М.О.</w:t>
      </w:r>
      <w:r w:rsidRPr="00402420">
        <w:rPr>
          <w:rFonts w:ascii="Times New Roman" w:hAnsi="Times New Roman" w:cs="Times New Roman"/>
          <w:sz w:val="28"/>
          <w:szCs w:val="28"/>
          <w:lang w:val="uk-UA"/>
        </w:rPr>
        <w:t xml:space="preserve"> ПОРІВНЯЛЬНА ХАРАКТЕРИСТИКА БІОГЕННИХ МАГНІТНИХ НАНОЧАСТИНОК У РОСЛИН, ГРИБІВ І ТВАРИН</w:t>
      </w:r>
    </w:p>
    <w:p w:rsidR="00985000" w:rsidRDefault="00985000" w:rsidP="003948AF">
      <w:pPr>
        <w:pStyle w:val="ListParagraph"/>
        <w:widowControl/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Кузьміних Л.</w:t>
      </w:r>
      <w:r w:rsidRPr="002C1B7C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2C1B7C">
        <w:rPr>
          <w:rFonts w:ascii="Times New Roman" w:hAnsi="Times New Roman" w:cs="Times New Roman"/>
          <w:sz w:val="28"/>
          <w:szCs w:val="28"/>
          <w:lang w:val="uk-UA"/>
        </w:rPr>
        <w:t>. ЗНИЩЕННЯ STAPHYLOCOCCUS AUREUS ЗА ДОПОМОГОЮ МАГНІТНОЇ ГІПЕРТЕРМІЇ</w:t>
      </w:r>
    </w:p>
    <w:p w:rsidR="00985000" w:rsidRDefault="00985000" w:rsidP="003948AF">
      <w:pPr>
        <w:pStyle w:val="ListParagraph"/>
        <w:widowControl/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1B7C">
        <w:rPr>
          <w:rFonts w:ascii="Times New Roman" w:hAnsi="Times New Roman" w:cs="Times New Roman"/>
          <w:b/>
          <w:sz w:val="28"/>
          <w:szCs w:val="28"/>
          <w:lang w:val="uk-UA"/>
        </w:rPr>
        <w:t>Кузьміних Л.В.</w:t>
      </w:r>
      <w:r w:rsidRPr="002C1B7C">
        <w:rPr>
          <w:rFonts w:ascii="Times New Roman" w:hAnsi="Times New Roman" w:cs="Times New Roman"/>
          <w:sz w:val="28"/>
          <w:szCs w:val="28"/>
          <w:lang w:val="uk-UA"/>
        </w:rPr>
        <w:t xml:space="preserve"> ПОТЕНЦІЙНІ ПРОДУЦЕНТИ БІОГЕННИХ МАГНІТНИХ НАНОЧАСТИНОК (БМН) СЕРЕД МІКРООРГАНІЗМІВ – ЗБУДНИКІВ ЗАПАЛЬНИХ ЗАХВОРЮВАНЬ ЛЮДИНИ</w:t>
      </w:r>
    </w:p>
    <w:p w:rsidR="00985000" w:rsidRDefault="00985000" w:rsidP="003948AF">
      <w:pPr>
        <w:pStyle w:val="ListParagraph"/>
        <w:widowControl/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12B">
        <w:rPr>
          <w:rFonts w:ascii="Times New Roman" w:hAnsi="Times New Roman" w:cs="Times New Roman"/>
          <w:b/>
          <w:sz w:val="28"/>
          <w:szCs w:val="28"/>
          <w:lang w:val="uk-UA"/>
        </w:rPr>
        <w:t>Павленко Т.А., Горго Ю.П.</w:t>
      </w:r>
      <w:r w:rsidRPr="002B512B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ВПЛИВУ ЗБУРЕНЬ ГЕОМАГНІТНОГО ПОЛЯ НА РЕАКЦІЇ БІОЛОГІЧНИХ МІКРООБ’ЄКТІВ</w:t>
      </w:r>
    </w:p>
    <w:p w:rsidR="00985000" w:rsidRDefault="00985000" w:rsidP="003948AF">
      <w:pPr>
        <w:pStyle w:val="ListParagraph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5000" w:rsidRPr="00EB7A30" w:rsidRDefault="00985000" w:rsidP="003948AF">
      <w:pPr>
        <w:pStyle w:val="ListParagraph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5000" w:rsidRPr="00EC1362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EC1362">
        <w:rPr>
          <w:rFonts w:ascii="Times New Roman" w:hAnsi="Times New Roman"/>
          <w:b/>
          <w:sz w:val="28"/>
          <w:szCs w:val="28"/>
        </w:rPr>
        <w:t>Секція 3. Екологічна біотехнологія та біоенергетика. Відновлювальні джерелаенергії</w:t>
      </w:r>
    </w:p>
    <w:p w:rsidR="00985000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85000" w:rsidRPr="00C40AAA" w:rsidRDefault="00985000" w:rsidP="003948AF">
      <w:pPr>
        <w:pStyle w:val="ListParagraph"/>
        <w:widowControl/>
        <w:numPr>
          <w:ilvl w:val="0"/>
          <w:numId w:val="5"/>
        </w:numPr>
        <w:tabs>
          <w:tab w:val="left" w:pos="651"/>
        </w:tabs>
        <w:ind w:left="567" w:hanging="425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0A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Берегова О. </w:t>
      </w:r>
      <w:r w:rsidRPr="00C40AAA">
        <w:rPr>
          <w:rFonts w:ascii="Times New Roman" w:hAnsi="Times New Roman" w:cs="Times New Roman"/>
          <w:sz w:val="28"/>
          <w:szCs w:val="28"/>
          <w:lang w:val="uk-UA"/>
        </w:rPr>
        <w:t>ANAMMOX-ПРОЦЕС У СЕГМЕНТІ ОЧИЩЕННЯ СТІЧНИХ ВОД</w:t>
      </w:r>
    </w:p>
    <w:p w:rsidR="00985000" w:rsidRPr="00C27DC9" w:rsidRDefault="00985000" w:rsidP="003948AF">
      <w:pPr>
        <w:pStyle w:val="ListParagraph"/>
        <w:widowControl/>
        <w:numPr>
          <w:ilvl w:val="0"/>
          <w:numId w:val="5"/>
        </w:numPr>
        <w:tabs>
          <w:tab w:val="left" w:pos="651"/>
        </w:tabs>
        <w:ind w:left="567" w:hanging="425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7D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Діденко Г.С. </w:t>
      </w:r>
      <w:r w:rsidRPr="00C27DC9">
        <w:rPr>
          <w:rFonts w:ascii="Times New Roman" w:hAnsi="Times New Roman" w:cs="Times New Roman"/>
          <w:sz w:val="28"/>
          <w:szCs w:val="28"/>
          <w:lang w:val="uk-UA"/>
        </w:rPr>
        <w:t>ОДЕРЖАННЯ БІОГАЗУ ЗА СУХОЇ ФЕРМЕНТАЦІЇ</w:t>
      </w:r>
    </w:p>
    <w:p w:rsidR="00985000" w:rsidRPr="00163CC2" w:rsidRDefault="00985000" w:rsidP="003948AF">
      <w:pPr>
        <w:pStyle w:val="ListParagraph"/>
        <w:widowControl/>
        <w:numPr>
          <w:ilvl w:val="0"/>
          <w:numId w:val="5"/>
        </w:numPr>
        <w:tabs>
          <w:tab w:val="left" w:pos="651"/>
        </w:tabs>
        <w:ind w:left="567" w:hanging="425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3C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Іванюк А.В. </w:t>
      </w:r>
      <w:r w:rsidRPr="00163CC2">
        <w:rPr>
          <w:rFonts w:ascii="Times New Roman" w:hAnsi="Times New Roman" w:cs="Times New Roman"/>
          <w:sz w:val="28"/>
          <w:szCs w:val="28"/>
          <w:lang w:val="uk-UA"/>
        </w:rPr>
        <w:t>ВИКОРИСТАННЯ ВІДХОДІВ ДЕРЕВООБРОБКИ В ЯКОСТІ СИРОВИНИ ДЛЯ СИНТЕЗУ БІОЕТАНОЛУ</w:t>
      </w:r>
    </w:p>
    <w:p w:rsidR="00985000" w:rsidRDefault="00985000" w:rsidP="003948AF">
      <w:pPr>
        <w:pStyle w:val="ListParagraph"/>
        <w:widowControl/>
        <w:numPr>
          <w:ilvl w:val="0"/>
          <w:numId w:val="5"/>
        </w:numPr>
        <w:tabs>
          <w:tab w:val="left" w:pos="651"/>
        </w:tabs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C06">
        <w:rPr>
          <w:rFonts w:ascii="Times New Roman" w:hAnsi="Times New Roman" w:cs="Times New Roman"/>
          <w:b/>
          <w:sz w:val="28"/>
          <w:szCs w:val="28"/>
          <w:lang w:val="uk-UA"/>
        </w:rPr>
        <w:t>Колтишева Д.С., Саблій Л.А.</w:t>
      </w:r>
      <w:r w:rsidRPr="00AE5C06">
        <w:rPr>
          <w:rFonts w:ascii="Times New Roman" w:hAnsi="Times New Roman" w:cs="Times New Roman"/>
          <w:sz w:val="28"/>
          <w:szCs w:val="28"/>
          <w:lang w:val="uk-UA"/>
        </w:rPr>
        <w:t>ПЕРСПЕКТИВИ ВИКОРИСТАННЯ МАКРОФІТІВ ДЛЯ БІОРЕМЕДІАЦІЇ ВАЖКИХ МЕТАЛІВ ЗІ СТІЧНОЇ ВОДИ</w:t>
      </w:r>
    </w:p>
    <w:p w:rsidR="00985000" w:rsidRDefault="00985000" w:rsidP="003948AF">
      <w:pPr>
        <w:pStyle w:val="ListParagraph"/>
        <w:widowControl/>
        <w:numPr>
          <w:ilvl w:val="0"/>
          <w:numId w:val="5"/>
        </w:numPr>
        <w:tabs>
          <w:tab w:val="left" w:pos="651"/>
        </w:tabs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3D49">
        <w:rPr>
          <w:rFonts w:ascii="Times New Roman" w:hAnsi="Times New Roman" w:cs="Times New Roman"/>
          <w:b/>
          <w:sz w:val="28"/>
          <w:szCs w:val="28"/>
          <w:lang w:val="uk-UA"/>
        </w:rPr>
        <w:t>Коренчук М.С., Саблій Л.А.</w:t>
      </w:r>
      <w:r w:rsidRPr="00813D49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ВСТАНОВЛЕННЯ РАЦІОНАЛЬНИХ ПАРАМЕТРІВ ПРОЦЕСІВ БІОЛОГІЧНОГО ОЧИЩЕННЯ СТІЧНИХ ВОД КАРТОННО-ПАПЕРОВОЇ ФАБРИКИ</w:t>
      </w:r>
    </w:p>
    <w:p w:rsidR="00985000" w:rsidRDefault="00985000" w:rsidP="003948AF">
      <w:pPr>
        <w:pStyle w:val="ListParagraph"/>
        <w:tabs>
          <w:tab w:val="left" w:pos="651"/>
        </w:tabs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5000" w:rsidRDefault="00985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85000" w:rsidRDefault="00985000" w:rsidP="003948AF">
      <w:pPr>
        <w:pStyle w:val="ListParagraph"/>
        <w:tabs>
          <w:tab w:val="left" w:pos="651"/>
        </w:tabs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5000" w:rsidRPr="00AE5C06" w:rsidRDefault="00985000" w:rsidP="003948AF">
      <w:pPr>
        <w:pStyle w:val="ListParagraph"/>
        <w:tabs>
          <w:tab w:val="left" w:pos="651"/>
        </w:tabs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5000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EC1362">
        <w:rPr>
          <w:rFonts w:ascii="Times New Roman" w:hAnsi="Times New Roman"/>
          <w:b/>
          <w:sz w:val="28"/>
          <w:szCs w:val="28"/>
        </w:rPr>
        <w:t>Секція 4. Біотехніка</w:t>
      </w:r>
    </w:p>
    <w:p w:rsidR="00985000" w:rsidRPr="00EC1362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85000" w:rsidRPr="00055663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Бас Т.О. </w:t>
      </w:r>
      <w:r>
        <w:rPr>
          <w:rFonts w:ascii="Times New Roman" w:hAnsi="Times New Roman" w:cs="Times New Roman"/>
          <w:sz w:val="28"/>
          <w:szCs w:val="28"/>
          <w:lang w:val="uk-UA"/>
        </w:rPr>
        <w:t>ІНТЕНСИФІКАЦІЯ ТЕПЛООБМІНУ В ТЕПЛООБМІННИХ АПАРАТАХ</w:t>
      </w:r>
      <w:bookmarkStart w:id="0" w:name="_GoBack"/>
      <w:bookmarkEnd w:id="0"/>
    </w:p>
    <w:p w:rsidR="00985000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0F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Беднарчук С. М., Собко Ю. Ю. </w:t>
      </w:r>
      <w:r w:rsidRPr="00930FD2">
        <w:rPr>
          <w:rFonts w:ascii="Times New Roman" w:hAnsi="Times New Roman" w:cs="Times New Roman"/>
          <w:sz w:val="28"/>
          <w:szCs w:val="28"/>
          <w:lang w:val="uk-UA"/>
        </w:rPr>
        <w:t>ВИКОРИСТАННЯ РОЗЛИВНИХ АПАРАТІВ ВАР-6</w:t>
      </w:r>
    </w:p>
    <w:p w:rsidR="00985000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1CE8">
        <w:rPr>
          <w:rFonts w:ascii="Times New Roman" w:hAnsi="Times New Roman" w:cs="Times New Roman"/>
          <w:b/>
          <w:sz w:val="28"/>
          <w:szCs w:val="28"/>
          <w:lang w:val="uk-UA"/>
        </w:rPr>
        <w:t>Босенко В.В.</w:t>
      </w:r>
      <w:r w:rsidRPr="00291CE8">
        <w:rPr>
          <w:rFonts w:ascii="Times New Roman" w:hAnsi="Times New Roman" w:cs="Times New Roman"/>
          <w:sz w:val="28"/>
          <w:szCs w:val="28"/>
          <w:lang w:val="uk-UA"/>
        </w:rPr>
        <w:t xml:space="preserve"> РОЗПИЛЮВАЛЬНА СУБЛІМАЦІЙНА СУШКА У ВИРОБНИЦТВІ ФАРМАЦЕВТИЧНИХ ПРЕПАРАТІВ</w:t>
      </w:r>
    </w:p>
    <w:p w:rsidR="00985000" w:rsidRPr="00055663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663">
        <w:rPr>
          <w:rFonts w:ascii="Times New Roman" w:hAnsi="Times New Roman" w:cs="Times New Roman"/>
          <w:b/>
          <w:sz w:val="28"/>
          <w:szCs w:val="28"/>
          <w:lang w:val="uk-UA"/>
        </w:rPr>
        <w:t>Войцеховський С.О.</w:t>
      </w:r>
      <w:r w:rsidRPr="00055663">
        <w:rPr>
          <w:rFonts w:ascii="Times New Roman" w:hAnsi="Times New Roman" w:cs="Times New Roman"/>
          <w:sz w:val="28"/>
          <w:szCs w:val="28"/>
          <w:lang w:val="uk-UA"/>
        </w:rPr>
        <w:t xml:space="preserve"> СУЧАСНЕ ЦУКРОБУРЯКОВЕ ВИРОБНИЦТВО В УКРАЇНІ ТА ЙОГО АПАРАТУРНО-ТЕХНОЛОГІЧНА СХЕМА</w:t>
      </w:r>
    </w:p>
    <w:p w:rsidR="00985000" w:rsidRPr="00055663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663">
        <w:rPr>
          <w:rFonts w:ascii="Times New Roman" w:hAnsi="Times New Roman" w:cs="Times New Roman"/>
          <w:b/>
          <w:sz w:val="28"/>
          <w:szCs w:val="28"/>
          <w:lang w:val="uk-UA"/>
        </w:rPr>
        <w:t>Voytsekhovskiy S.O.</w:t>
      </w:r>
      <w:r w:rsidRPr="00055663">
        <w:rPr>
          <w:rFonts w:ascii="Times New Roman" w:hAnsi="Times New Roman" w:cs="Times New Roman"/>
          <w:sz w:val="28"/>
          <w:szCs w:val="28"/>
          <w:lang w:val="uk-UA"/>
        </w:rPr>
        <w:t xml:space="preserve"> USE OF LABORATORY FERMENTER AT CULTIVATION OF MICROORGANISMS WITH INCREASE OF INTENSIFICATION MASS EXCHANGE</w:t>
      </w:r>
    </w:p>
    <w:p w:rsidR="00985000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405">
        <w:rPr>
          <w:rFonts w:ascii="Times New Roman" w:hAnsi="Times New Roman" w:cs="Times New Roman"/>
          <w:b/>
          <w:sz w:val="28"/>
          <w:szCs w:val="28"/>
          <w:lang w:val="uk-UA"/>
        </w:rPr>
        <w:t>Ільєнко В.В.</w:t>
      </w:r>
      <w:r w:rsidRPr="00A62405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ВПЛИВУ УЛЬТРАЗВУКУ НА ПРОЦЕС ВЗРОЩУВАННЯ ЗЕРНА</w:t>
      </w:r>
    </w:p>
    <w:p w:rsidR="00985000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4F71">
        <w:rPr>
          <w:rFonts w:ascii="Times New Roman" w:hAnsi="Times New Roman" w:cs="Times New Roman"/>
          <w:b/>
          <w:sz w:val="28"/>
          <w:szCs w:val="28"/>
          <w:lang w:val="uk-UA"/>
        </w:rPr>
        <w:t>Ружинська Л.І., Остапенко Ж.І.</w:t>
      </w:r>
      <w:r w:rsidRPr="00C04F71">
        <w:rPr>
          <w:rFonts w:ascii="Times New Roman" w:hAnsi="Times New Roman" w:cs="Times New Roman"/>
          <w:sz w:val="28"/>
          <w:szCs w:val="28"/>
          <w:lang w:val="uk-UA"/>
        </w:rPr>
        <w:t xml:space="preserve"> ЦИРКУЛЯЦІЙНО-АКУСТИЧНИЙ ЕКСТРАКТОР</w:t>
      </w:r>
    </w:p>
    <w:p w:rsidR="00985000" w:rsidRPr="00055663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663">
        <w:rPr>
          <w:rFonts w:ascii="Times New Roman" w:hAnsi="Times New Roman" w:cs="Times New Roman"/>
          <w:b/>
          <w:sz w:val="28"/>
          <w:szCs w:val="28"/>
          <w:lang w:val="uk-UA"/>
        </w:rPr>
        <w:t>Періжок Д.Д., Ружинська Л.І.</w:t>
      </w:r>
      <w:r w:rsidRPr="00055663">
        <w:rPr>
          <w:rFonts w:ascii="Times New Roman" w:hAnsi="Times New Roman" w:cs="Times New Roman"/>
          <w:sz w:val="28"/>
          <w:szCs w:val="28"/>
          <w:lang w:val="uk-UA"/>
        </w:rPr>
        <w:t xml:space="preserve"> АБСОРБЕР ДЛЯ ЗБАГАЧЕННЯ БІОГАЗУ</w:t>
      </w:r>
    </w:p>
    <w:p w:rsidR="00985000" w:rsidRPr="00055663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663">
        <w:rPr>
          <w:rFonts w:ascii="Times New Roman" w:hAnsi="Times New Roman" w:cs="Times New Roman"/>
          <w:b/>
          <w:sz w:val="28"/>
          <w:szCs w:val="28"/>
          <w:lang w:val="uk-UA"/>
        </w:rPr>
        <w:t>Шибецький В.Ю., Переслєгін А.О.</w:t>
      </w:r>
      <w:r w:rsidRPr="00055663">
        <w:rPr>
          <w:rFonts w:ascii="Times New Roman" w:hAnsi="Times New Roman" w:cs="Times New Roman"/>
          <w:sz w:val="28"/>
          <w:szCs w:val="28"/>
          <w:lang w:val="uk-UA"/>
        </w:rPr>
        <w:t xml:space="preserve"> НАСАДКОВА КОЛОНА. ТИПИ НАСАДОК</w:t>
      </w:r>
    </w:p>
    <w:p w:rsidR="00985000" w:rsidRPr="00055663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663">
        <w:rPr>
          <w:rFonts w:ascii="Times New Roman" w:hAnsi="Times New Roman" w:cs="Times New Roman"/>
          <w:b/>
          <w:sz w:val="28"/>
          <w:szCs w:val="28"/>
          <w:lang w:val="uk-UA"/>
        </w:rPr>
        <w:t>Петрик І.О., Мотроненко В.В.</w:t>
      </w:r>
      <w:r w:rsidRPr="00055663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БІОРЕАКТОРІВ В ПРОМИСЛОВОСТІ: ПЕРЕВАГИ ТА НЕДОЛІКИ</w:t>
      </w:r>
    </w:p>
    <w:p w:rsidR="00985000" w:rsidRPr="00055663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663">
        <w:rPr>
          <w:rFonts w:ascii="Times New Roman" w:hAnsi="Times New Roman" w:cs="Times New Roman"/>
          <w:b/>
          <w:sz w:val="28"/>
          <w:szCs w:val="28"/>
          <w:lang w:val="uk-UA"/>
        </w:rPr>
        <w:t>Петрик І.О., Мотроненко В.В.</w:t>
      </w:r>
      <w:r w:rsidRPr="00055663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ОТРИМАННЯ РЕКОМБІНАНТНОГО ІНСУЛІНУ</w:t>
      </w:r>
    </w:p>
    <w:p w:rsidR="00985000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7BC4">
        <w:rPr>
          <w:rFonts w:ascii="Times New Roman" w:hAnsi="Times New Roman" w:cs="Times New Roman"/>
          <w:b/>
          <w:sz w:val="28"/>
          <w:szCs w:val="28"/>
          <w:lang w:val="uk-UA"/>
        </w:rPr>
        <w:t>Цицюра А. С., Гнотівський О. О., Решетняк А. В.</w:t>
      </w:r>
      <w:r w:rsidRPr="00E87BC4">
        <w:rPr>
          <w:rFonts w:ascii="Times New Roman" w:hAnsi="Times New Roman" w:cs="Times New Roman"/>
          <w:sz w:val="28"/>
          <w:szCs w:val="28"/>
          <w:lang w:val="uk-UA"/>
        </w:rPr>
        <w:t xml:space="preserve"> ВАКУУМНІ АВТОМАТИ ДЛЯ РОЗЛИВУ</w:t>
      </w:r>
    </w:p>
    <w:p w:rsidR="00985000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38DA">
        <w:rPr>
          <w:rFonts w:ascii="Times New Roman" w:hAnsi="Times New Roman" w:cs="Times New Roman"/>
          <w:b/>
          <w:sz w:val="28"/>
          <w:szCs w:val="28"/>
          <w:lang w:val="uk-UA"/>
        </w:rPr>
        <w:t>Рожновський М.О., Поводзинський В.М.</w:t>
      </w:r>
      <w:r w:rsidRPr="00A438DA">
        <w:rPr>
          <w:rFonts w:ascii="Times New Roman" w:hAnsi="Times New Roman" w:cs="Times New Roman"/>
          <w:sz w:val="28"/>
          <w:szCs w:val="28"/>
          <w:lang w:val="uk-UA"/>
        </w:rPr>
        <w:t xml:space="preserve"> МАСОПЕРЕДАЧА КИСНЮ ПРИ КУЛЬТИВУВАННІ БІОЛОГІЧНИХ АГЕНТІВ</w:t>
      </w:r>
    </w:p>
    <w:p w:rsidR="00985000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27AA">
        <w:rPr>
          <w:rFonts w:ascii="Times New Roman" w:hAnsi="Times New Roman" w:cs="Times New Roman"/>
          <w:b/>
          <w:sz w:val="28"/>
          <w:szCs w:val="28"/>
          <w:lang w:val="uk-UA"/>
        </w:rPr>
        <w:t>Сорокін Е.Г.</w:t>
      </w:r>
      <w:r w:rsidRPr="008527AA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УЛЬТРОЗВУКУ ДЛЯ ІНТЕНСИФІКАЦІЇ ПРОЦЕСУ КРИСТАЛІЗАЦІЇ</w:t>
      </w:r>
    </w:p>
    <w:p w:rsidR="00985000" w:rsidRPr="003F7C58" w:rsidRDefault="00985000" w:rsidP="00055663">
      <w:pPr>
        <w:pStyle w:val="ListParagraph"/>
        <w:widowControl/>
        <w:numPr>
          <w:ilvl w:val="0"/>
          <w:numId w:val="6"/>
        </w:numPr>
        <w:tabs>
          <w:tab w:val="left" w:pos="1265"/>
        </w:tabs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C58">
        <w:rPr>
          <w:rFonts w:ascii="Times New Roman" w:hAnsi="Times New Roman" w:cs="Times New Roman"/>
          <w:b/>
          <w:sz w:val="28"/>
          <w:szCs w:val="28"/>
          <w:lang w:val="uk-UA"/>
        </w:rPr>
        <w:t>Фесенко В. В.</w:t>
      </w:r>
      <w:r w:rsidRPr="003F7C58"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ВИГОТОВЛЕННЯ ТАБЛЕТОК ЗА ДОПОМОГОЮ ТАБЛЕТКОВОГО ПРЕСУ РТМ-25В</w:t>
      </w:r>
    </w:p>
    <w:p w:rsidR="00985000" w:rsidRDefault="00985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85000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85000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85000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EC1362">
        <w:rPr>
          <w:rFonts w:ascii="Times New Roman" w:hAnsi="Times New Roman"/>
          <w:b/>
          <w:sz w:val="28"/>
          <w:szCs w:val="28"/>
        </w:rPr>
        <w:t>Стендові доповіді</w:t>
      </w:r>
    </w:p>
    <w:p w:rsidR="00985000" w:rsidRPr="00EC1362" w:rsidRDefault="00985000" w:rsidP="003948AF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85000" w:rsidRPr="006E50F6" w:rsidRDefault="00985000" w:rsidP="003948AF">
      <w:pPr>
        <w:pStyle w:val="ListParagraph"/>
        <w:widowControl/>
        <w:numPr>
          <w:ilvl w:val="0"/>
          <w:numId w:val="2"/>
        </w:numPr>
        <w:spacing w:after="200" w:line="276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6E50F6">
        <w:rPr>
          <w:rFonts w:ascii="Times New Roman" w:hAnsi="Times New Roman" w:cs="Times New Roman"/>
          <w:b/>
          <w:sz w:val="28"/>
          <w:lang w:val="uk-UA"/>
        </w:rPr>
        <w:t>Алексейчук Л.Б., Горчаков В.Ю.</w:t>
      </w:r>
      <w:r w:rsidRPr="006E50F6">
        <w:rPr>
          <w:rFonts w:ascii="Times New Roman" w:hAnsi="Times New Roman" w:cs="Times New Roman"/>
          <w:sz w:val="28"/>
          <w:lang w:val="uk-UA"/>
        </w:rPr>
        <w:t>ДОСЛІДЖЕННЯ ІНФОРМАЦІЙНО-ХВИЛЬОВОГО ВПЛИВУ НА ВЛАСТИВОСТІ МОЛОЧНОКИСЛИХ БАКТЕРІЙ.</w:t>
      </w:r>
    </w:p>
    <w:p w:rsidR="00985000" w:rsidRDefault="00985000" w:rsidP="003948AF">
      <w:pPr>
        <w:pStyle w:val="ListParagraph"/>
        <w:widowControl/>
        <w:numPr>
          <w:ilvl w:val="0"/>
          <w:numId w:val="2"/>
        </w:numPr>
        <w:spacing w:after="200" w:line="276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D46924">
        <w:rPr>
          <w:rFonts w:ascii="Times New Roman" w:hAnsi="Times New Roman" w:cs="Times New Roman"/>
          <w:b/>
          <w:sz w:val="28"/>
          <w:lang w:val="uk-UA"/>
        </w:rPr>
        <w:t xml:space="preserve">Комар А.Г., Галкін О.Ю. </w:t>
      </w:r>
      <w:r w:rsidRPr="00D46924">
        <w:rPr>
          <w:rFonts w:ascii="Times New Roman" w:hAnsi="Times New Roman" w:cs="Times New Roman"/>
          <w:sz w:val="28"/>
          <w:lang w:val="uk-UA"/>
        </w:rPr>
        <w:t>ПРОЦЕДУРИ ПІДТВЕРДЖЕННЯ ВІДПОВІДНОСТІ РЕАГЕНТІВ ДЛЯ ДІАГНОСТИКИ IN VITRO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2"/>
        </w:numPr>
        <w:spacing w:after="200" w:line="276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BD77FC">
        <w:rPr>
          <w:rFonts w:ascii="Times New Roman" w:hAnsi="Times New Roman" w:cs="Times New Roman"/>
          <w:b/>
          <w:sz w:val="28"/>
          <w:lang w:val="uk-UA"/>
        </w:rPr>
        <w:t>Уракова М. О.</w:t>
      </w:r>
      <w:r w:rsidRPr="00BD77FC">
        <w:rPr>
          <w:rFonts w:ascii="Times New Roman" w:hAnsi="Times New Roman" w:cs="Times New Roman"/>
          <w:sz w:val="28"/>
          <w:lang w:val="uk-UA"/>
        </w:rPr>
        <w:t xml:space="preserve"> АДГЕЗІЯ, ЯК ОСНОВНИЙ ПОКАЗНИК ПРОБІОТИЧНИХ КУЛЬТУР р. LACTOBACILLUS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985000" w:rsidRDefault="00985000" w:rsidP="003948AF">
      <w:pPr>
        <w:pStyle w:val="ListParagraph"/>
        <w:widowControl/>
        <w:numPr>
          <w:ilvl w:val="0"/>
          <w:numId w:val="2"/>
        </w:numPr>
        <w:spacing w:after="200" w:line="276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314C6A">
        <w:rPr>
          <w:rFonts w:ascii="Times New Roman" w:hAnsi="Times New Roman" w:cs="Times New Roman"/>
          <w:b/>
          <w:sz w:val="28"/>
          <w:lang w:val="uk-UA"/>
        </w:rPr>
        <w:t>Андреєва Д.О., Горго Ю.П.</w:t>
      </w:r>
      <w:r w:rsidRPr="00314C6A">
        <w:rPr>
          <w:rFonts w:ascii="Times New Roman" w:hAnsi="Times New Roman" w:cs="Times New Roman"/>
          <w:sz w:val="28"/>
          <w:lang w:val="uk-UA"/>
        </w:rPr>
        <w:t xml:space="preserve"> ПОШУК НОВІТНІХ ГЕНЕТИЧНИХ МАРКЕРІВ СХИЛЬНОСТІ ДО АЛКОГОЛЬНОЇ ТА НАРКОТИЧНОЇ ЗАЛЕЖНОСТІ ЗА ДОПОМОГОЮ МЕТОДУ GWAS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985000" w:rsidRPr="00314C6A" w:rsidRDefault="00985000" w:rsidP="003948AF">
      <w:pPr>
        <w:pStyle w:val="ListParagraph"/>
        <w:widowControl/>
        <w:numPr>
          <w:ilvl w:val="0"/>
          <w:numId w:val="2"/>
        </w:numPr>
        <w:spacing w:after="200" w:line="276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984562">
        <w:rPr>
          <w:rFonts w:ascii="Times New Roman" w:hAnsi="Times New Roman" w:cs="Times New Roman"/>
          <w:b/>
          <w:sz w:val="28"/>
          <w:lang w:val="uk-UA"/>
        </w:rPr>
        <w:t>Переслєгін А.О., Науменко І.С.</w:t>
      </w:r>
      <w:r w:rsidRPr="00984562">
        <w:rPr>
          <w:rFonts w:ascii="Times New Roman" w:hAnsi="Times New Roman" w:cs="Times New Roman"/>
          <w:sz w:val="28"/>
          <w:lang w:val="uk-UA"/>
        </w:rPr>
        <w:t xml:space="preserve"> 3D CИСТЕМИ КУЛЬТИВУВАННЯ МЕЗЕНХІМАЛЬНИХ СТОВБУРОВИХ КЛІТИН</w:t>
      </w:r>
    </w:p>
    <w:p w:rsidR="00985000" w:rsidRPr="00C01235" w:rsidRDefault="00985000" w:rsidP="00CB3BD8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sectPr w:rsidR="00985000" w:rsidRPr="00C01235" w:rsidSect="001916E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000" w:rsidRDefault="00985000" w:rsidP="008548F8">
      <w:pPr>
        <w:spacing w:after="0" w:line="240" w:lineRule="auto"/>
      </w:pPr>
      <w:r>
        <w:separator/>
      </w:r>
    </w:p>
  </w:endnote>
  <w:endnote w:type="continuationSeparator" w:id="1">
    <w:p w:rsidR="00985000" w:rsidRDefault="00985000" w:rsidP="0085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00" w:rsidRPr="002A7895" w:rsidRDefault="00985000" w:rsidP="002A7895">
    <w:pPr>
      <w:pStyle w:val="Footer"/>
      <w:jc w:val="center"/>
      <w:rPr>
        <w:rFonts w:ascii="Times New Roman" w:hAnsi="Times New Roman"/>
      </w:rPr>
    </w:pPr>
    <w:r w:rsidRPr="002A7895">
      <w:rPr>
        <w:rFonts w:ascii="Times New Roman" w:hAnsi="Times New Roman"/>
      </w:rPr>
      <w:t xml:space="preserve">м. Київ, </w:t>
    </w:r>
    <w:r>
      <w:rPr>
        <w:rFonts w:ascii="Times New Roman" w:hAnsi="Times New Roman"/>
      </w:rPr>
      <w:t xml:space="preserve">КПІ ім. Ігоря Сікорського, </w:t>
    </w:r>
    <w:r w:rsidRPr="002A7895">
      <w:rPr>
        <w:rFonts w:ascii="Times New Roman" w:hAnsi="Times New Roman"/>
      </w:rPr>
      <w:t>2</w:t>
    </w:r>
    <w:r>
      <w:rPr>
        <w:rFonts w:ascii="Times New Roman" w:hAnsi="Times New Roman"/>
      </w:rPr>
      <w:t>0</w:t>
    </w:r>
    <w:r w:rsidRPr="002A7895">
      <w:rPr>
        <w:rFonts w:ascii="Times New Roman" w:hAnsi="Times New Roman"/>
      </w:rPr>
      <w:t xml:space="preserve"> квітня 201</w:t>
    </w:r>
    <w:r>
      <w:rPr>
        <w:rFonts w:ascii="Times New Roman" w:hAnsi="Times New Roman"/>
      </w:rPr>
      <w:t>8</w:t>
    </w:r>
    <w:r w:rsidRPr="002A7895">
      <w:rPr>
        <w:rFonts w:ascii="Times New Roman" w:hAnsi="Times New Roman"/>
      </w:rPr>
      <w:t xml:space="preserve"> року</w:t>
    </w:r>
    <w:r>
      <w:rPr>
        <w:noProof/>
        <w:lang w:val="ru-RU" w:eastAsia="ru-RU"/>
      </w:rPr>
      <w:pict>
        <v:line id="Пряма сполучна лінія 8" o:spid="_x0000_s2051" style="position:absolute;left:0;text-align:left;flip:y;z-index:251657728;visibility:visible;mso-position-horizontal-relative:text;mso-position-vertical-relative:text" from="-3.4pt,-1.8pt" to="477.0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" strokeweight=".25pt">
          <v:shadow on="t" color="black" opacity="24903f" origin=",.5" offset="0,.55556mm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000" w:rsidRDefault="00985000" w:rsidP="008548F8">
      <w:pPr>
        <w:spacing w:after="0" w:line="240" w:lineRule="auto"/>
      </w:pPr>
      <w:r>
        <w:separator/>
      </w:r>
    </w:p>
  </w:footnote>
  <w:footnote w:type="continuationSeparator" w:id="1">
    <w:p w:rsidR="00985000" w:rsidRDefault="00985000" w:rsidP="00854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00" w:rsidRPr="008548F8" w:rsidRDefault="00985000" w:rsidP="008548F8">
    <w:pPr>
      <w:pStyle w:val="NoSpacing"/>
      <w:ind w:left="284" w:hanging="284"/>
      <w:jc w:val="center"/>
      <w:rPr>
        <w:rFonts w:ascii="Times New Roman" w:hAnsi="Times New Roman"/>
        <w:b/>
        <w:sz w:val="24"/>
        <w:szCs w:val="24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9" o:spid="_x0000_s2049" type="#_x0000_t75" style="position:absolute;left:0;text-align:left;margin-left:439.5pt;margin-top:-43.1pt;width:45.75pt;height:62.35pt;z-index:251658752;visibility:visible;mso-position-horizontal-relative:margin;mso-position-vertical-relative:margin">
          <v:imagedata r:id="rId1" o:title="" cropbottom="3670f"/>
          <w10:wrap type="square" anchorx="margin" anchory="margin"/>
        </v:shape>
      </w:pict>
    </w:r>
    <w:r>
      <w:rPr>
        <w:noProof/>
        <w:lang w:val="ru-RU" w:eastAsia="ru-RU"/>
      </w:rPr>
      <w:pict>
        <v:shape id="Рисунок 4" o:spid="_x0000_s2050" type="#_x0000_t75" style="position:absolute;left:0;text-align:left;margin-left:1.85pt;margin-top:-12.85pt;width:61.1pt;height:54.15pt;z-index:251656704;visibility:visible">
          <v:imagedata r:id="rId2" o:title=""/>
        </v:shape>
      </w:pict>
    </w:r>
    <w:r w:rsidRPr="008548F8">
      <w:rPr>
        <w:rFonts w:ascii="Times New Roman" w:hAnsi="Times New Roman"/>
        <w:b/>
        <w:sz w:val="24"/>
        <w:szCs w:val="24"/>
      </w:rPr>
      <w:t>Х</w:t>
    </w:r>
    <w:r>
      <w:rPr>
        <w:rFonts w:ascii="Times New Roman" w:hAnsi="Times New Roman"/>
        <w:b/>
        <w:sz w:val="24"/>
        <w:szCs w:val="24"/>
      </w:rPr>
      <w:t>І</w:t>
    </w:r>
    <w:r w:rsidRPr="008548F8">
      <w:rPr>
        <w:rFonts w:ascii="Times New Roman" w:hAnsi="Times New Roman"/>
        <w:b/>
        <w:sz w:val="24"/>
        <w:szCs w:val="24"/>
      </w:rPr>
      <w:t>І Всеукраїнськ</w:t>
    </w:r>
    <w:r>
      <w:rPr>
        <w:rFonts w:ascii="Times New Roman" w:hAnsi="Times New Roman"/>
        <w:b/>
        <w:sz w:val="24"/>
        <w:szCs w:val="24"/>
      </w:rPr>
      <w:t>а</w:t>
    </w:r>
    <w:r w:rsidRPr="008548F8">
      <w:rPr>
        <w:rFonts w:ascii="Times New Roman" w:hAnsi="Times New Roman"/>
        <w:b/>
        <w:sz w:val="24"/>
        <w:szCs w:val="24"/>
      </w:rPr>
      <w:t xml:space="preserve"> науково-практичн</w:t>
    </w:r>
    <w:r>
      <w:rPr>
        <w:rFonts w:ascii="Times New Roman" w:hAnsi="Times New Roman"/>
        <w:b/>
        <w:sz w:val="24"/>
        <w:szCs w:val="24"/>
      </w:rPr>
      <w:t>а конференція</w:t>
    </w:r>
  </w:p>
  <w:p w:rsidR="00985000" w:rsidRDefault="00985000" w:rsidP="008548F8">
    <w:pPr>
      <w:pStyle w:val="Header"/>
      <w:jc w:val="center"/>
    </w:pPr>
    <w:r w:rsidRPr="008548F8">
      <w:rPr>
        <w:rFonts w:ascii="Times New Roman" w:hAnsi="Times New Roman"/>
        <w:b/>
        <w:sz w:val="24"/>
        <w:szCs w:val="24"/>
      </w:rPr>
      <w:t>«Біотехнологія XXI століття»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14817"/>
    <w:multiLevelType w:val="hybridMultilevel"/>
    <w:tmpl w:val="16DEBAA8"/>
    <w:lvl w:ilvl="0" w:tplc="78FE49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1F57C8"/>
    <w:multiLevelType w:val="hybridMultilevel"/>
    <w:tmpl w:val="A8C881FE"/>
    <w:lvl w:ilvl="0" w:tplc="71A8DAE8">
      <w:start w:val="1"/>
      <w:numFmt w:val="decimal"/>
      <w:lvlText w:val="%1."/>
      <w:lvlJc w:val="left"/>
      <w:pPr>
        <w:ind w:left="100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2">
    <w:nsid w:val="2BB90FC5"/>
    <w:multiLevelType w:val="hybridMultilevel"/>
    <w:tmpl w:val="87A8B4AA"/>
    <w:lvl w:ilvl="0" w:tplc="71229C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EB277F"/>
    <w:multiLevelType w:val="hybridMultilevel"/>
    <w:tmpl w:val="3C5E5564"/>
    <w:lvl w:ilvl="0" w:tplc="614ACA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DA7F1F"/>
    <w:multiLevelType w:val="hybridMultilevel"/>
    <w:tmpl w:val="1F0C92FE"/>
    <w:lvl w:ilvl="0" w:tplc="BDFA98A4">
      <w:start w:val="1"/>
      <w:numFmt w:val="decimal"/>
      <w:lvlText w:val="%1."/>
      <w:lvlJc w:val="left"/>
      <w:pPr>
        <w:ind w:left="830" w:hanging="360"/>
      </w:pPr>
      <w:rPr>
        <w:rFonts w:ascii="Cambria" w:eastAsia="Times New Roman" w:hAnsi="Cambria" w:cs="Cambria" w:hint="default"/>
        <w:spacing w:val="0"/>
        <w:w w:val="99"/>
        <w:sz w:val="22"/>
        <w:szCs w:val="22"/>
      </w:rPr>
    </w:lvl>
    <w:lvl w:ilvl="1" w:tplc="6178A502">
      <w:start w:val="1"/>
      <w:numFmt w:val="bullet"/>
      <w:lvlText w:val="•"/>
      <w:lvlJc w:val="left"/>
      <w:pPr>
        <w:ind w:left="1798" w:hanging="360"/>
      </w:pPr>
    </w:lvl>
    <w:lvl w:ilvl="2" w:tplc="B4129D0C">
      <w:start w:val="1"/>
      <w:numFmt w:val="bullet"/>
      <w:lvlText w:val="•"/>
      <w:lvlJc w:val="left"/>
      <w:pPr>
        <w:ind w:left="2757" w:hanging="360"/>
      </w:pPr>
    </w:lvl>
    <w:lvl w:ilvl="3" w:tplc="83DE4840">
      <w:start w:val="1"/>
      <w:numFmt w:val="bullet"/>
      <w:lvlText w:val="•"/>
      <w:lvlJc w:val="left"/>
      <w:pPr>
        <w:ind w:left="3715" w:hanging="360"/>
      </w:pPr>
    </w:lvl>
    <w:lvl w:ilvl="4" w:tplc="2CBEC3F0">
      <w:start w:val="1"/>
      <w:numFmt w:val="bullet"/>
      <w:lvlText w:val="•"/>
      <w:lvlJc w:val="left"/>
      <w:pPr>
        <w:ind w:left="4674" w:hanging="360"/>
      </w:pPr>
    </w:lvl>
    <w:lvl w:ilvl="5" w:tplc="4740C606">
      <w:start w:val="1"/>
      <w:numFmt w:val="bullet"/>
      <w:lvlText w:val="•"/>
      <w:lvlJc w:val="left"/>
      <w:pPr>
        <w:ind w:left="5633" w:hanging="360"/>
      </w:pPr>
    </w:lvl>
    <w:lvl w:ilvl="6" w:tplc="53821578">
      <w:start w:val="1"/>
      <w:numFmt w:val="bullet"/>
      <w:lvlText w:val="•"/>
      <w:lvlJc w:val="left"/>
      <w:pPr>
        <w:ind w:left="6591" w:hanging="360"/>
      </w:pPr>
    </w:lvl>
    <w:lvl w:ilvl="7" w:tplc="DB003AFC">
      <w:start w:val="1"/>
      <w:numFmt w:val="bullet"/>
      <w:lvlText w:val="•"/>
      <w:lvlJc w:val="left"/>
      <w:pPr>
        <w:ind w:left="7550" w:hanging="360"/>
      </w:pPr>
    </w:lvl>
    <w:lvl w:ilvl="8" w:tplc="39E8D7FA">
      <w:start w:val="1"/>
      <w:numFmt w:val="bullet"/>
      <w:lvlText w:val="•"/>
      <w:lvlJc w:val="left"/>
      <w:pPr>
        <w:ind w:left="8509" w:hanging="360"/>
      </w:pPr>
    </w:lvl>
  </w:abstractNum>
  <w:abstractNum w:abstractNumId="5">
    <w:nsid w:val="60113409"/>
    <w:multiLevelType w:val="hybridMultilevel"/>
    <w:tmpl w:val="F4724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5CAB"/>
    <w:rsid w:val="00014561"/>
    <w:rsid w:val="000317C5"/>
    <w:rsid w:val="00055663"/>
    <w:rsid w:val="000D39EB"/>
    <w:rsid w:val="00104ABC"/>
    <w:rsid w:val="001410A4"/>
    <w:rsid w:val="00163CC2"/>
    <w:rsid w:val="00184249"/>
    <w:rsid w:val="001916EE"/>
    <w:rsid w:val="00217B1E"/>
    <w:rsid w:val="00224765"/>
    <w:rsid w:val="00285FCF"/>
    <w:rsid w:val="00291CE8"/>
    <w:rsid w:val="002A7895"/>
    <w:rsid w:val="002B512B"/>
    <w:rsid w:val="002C1B7C"/>
    <w:rsid w:val="002E5AFE"/>
    <w:rsid w:val="003052E7"/>
    <w:rsid w:val="00314C6A"/>
    <w:rsid w:val="00330A91"/>
    <w:rsid w:val="003335C7"/>
    <w:rsid w:val="00377383"/>
    <w:rsid w:val="003948AF"/>
    <w:rsid w:val="003F7C58"/>
    <w:rsid w:val="00402420"/>
    <w:rsid w:val="00414E58"/>
    <w:rsid w:val="0047781C"/>
    <w:rsid w:val="004D7D5C"/>
    <w:rsid w:val="00512648"/>
    <w:rsid w:val="00583E80"/>
    <w:rsid w:val="005A6CCC"/>
    <w:rsid w:val="00601ED7"/>
    <w:rsid w:val="00604728"/>
    <w:rsid w:val="00685C73"/>
    <w:rsid w:val="006C5CAB"/>
    <w:rsid w:val="006E50F6"/>
    <w:rsid w:val="00711A76"/>
    <w:rsid w:val="00762FF2"/>
    <w:rsid w:val="007C7BAC"/>
    <w:rsid w:val="00813D49"/>
    <w:rsid w:val="008413DC"/>
    <w:rsid w:val="008527AA"/>
    <w:rsid w:val="008548F8"/>
    <w:rsid w:val="008949B4"/>
    <w:rsid w:val="008D12F0"/>
    <w:rsid w:val="008E080A"/>
    <w:rsid w:val="00930FD2"/>
    <w:rsid w:val="00984562"/>
    <w:rsid w:val="00985000"/>
    <w:rsid w:val="009A6605"/>
    <w:rsid w:val="00A20022"/>
    <w:rsid w:val="00A21593"/>
    <w:rsid w:val="00A428BA"/>
    <w:rsid w:val="00A438DA"/>
    <w:rsid w:val="00A62405"/>
    <w:rsid w:val="00AE5C06"/>
    <w:rsid w:val="00B76858"/>
    <w:rsid w:val="00BB573F"/>
    <w:rsid w:val="00BD77FC"/>
    <w:rsid w:val="00C01235"/>
    <w:rsid w:val="00C04F71"/>
    <w:rsid w:val="00C1391B"/>
    <w:rsid w:val="00C23C3A"/>
    <w:rsid w:val="00C27DC9"/>
    <w:rsid w:val="00C37996"/>
    <w:rsid w:val="00C40AAA"/>
    <w:rsid w:val="00C82697"/>
    <w:rsid w:val="00CB3BD8"/>
    <w:rsid w:val="00D11C46"/>
    <w:rsid w:val="00D3180A"/>
    <w:rsid w:val="00D33FF7"/>
    <w:rsid w:val="00D36838"/>
    <w:rsid w:val="00D46924"/>
    <w:rsid w:val="00DE38F2"/>
    <w:rsid w:val="00E17A9C"/>
    <w:rsid w:val="00E728B2"/>
    <w:rsid w:val="00E87BC4"/>
    <w:rsid w:val="00EB7A30"/>
    <w:rsid w:val="00EC1362"/>
    <w:rsid w:val="00FE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B1E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77383"/>
    <w:pPr>
      <w:widowControl w:val="0"/>
      <w:spacing w:after="0" w:line="240" w:lineRule="auto"/>
      <w:ind w:left="830" w:hanging="360"/>
    </w:pPr>
    <w:rPr>
      <w:rFonts w:ascii="Cambria" w:hAnsi="Cambria" w:cs="Cambria"/>
      <w:lang w:val="en-US"/>
    </w:rPr>
  </w:style>
  <w:style w:type="paragraph" w:customStyle="1" w:styleId="11">
    <w:name w:val="Заголовок 11"/>
    <w:basedOn w:val="Normal"/>
    <w:uiPriority w:val="99"/>
    <w:rsid w:val="00377383"/>
    <w:pPr>
      <w:widowControl w:val="0"/>
      <w:spacing w:before="41" w:after="0" w:line="240" w:lineRule="auto"/>
      <w:ind w:left="830" w:hanging="360"/>
      <w:outlineLvl w:val="1"/>
    </w:pPr>
    <w:rPr>
      <w:rFonts w:ascii="Cambria" w:hAnsi="Cambria" w:cs="Cambria"/>
      <w:sz w:val="24"/>
      <w:szCs w:val="24"/>
      <w:lang w:val="en-US"/>
    </w:rPr>
  </w:style>
  <w:style w:type="paragraph" w:styleId="NoSpacing">
    <w:name w:val="No Spacing"/>
    <w:aliases w:val="1"/>
    <w:uiPriority w:val="99"/>
    <w:qFormat/>
    <w:rsid w:val="00377383"/>
    <w:rPr>
      <w:lang w:val="uk-U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0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52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2476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548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548F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548F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548F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86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954</Words>
  <Characters>5438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Olia</dc:creator>
  <cp:keywords/>
  <dc:description/>
  <cp:lastModifiedBy>user</cp:lastModifiedBy>
  <cp:revision>2</cp:revision>
  <dcterms:created xsi:type="dcterms:W3CDTF">2018-04-19T17:36:00Z</dcterms:created>
  <dcterms:modified xsi:type="dcterms:W3CDTF">2018-04-19T17:36:00Z</dcterms:modified>
</cp:coreProperties>
</file>